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4FE6" w:rsidRPr="00922270" w:rsidRDefault="00974FE6">
      <w:pPr>
        <w:pStyle w:val="Name"/>
        <w:rPr>
          <w:rFonts w:ascii="Arial" w:hAnsi="Arial" w:cs="Arial"/>
        </w:rPr>
      </w:pPr>
      <w:r w:rsidRPr="00922270">
        <w:rPr>
          <w:rFonts w:ascii="Arial" w:hAnsi="Arial" w:cs="Arial"/>
        </w:rPr>
        <w:t>VALERIA</w:t>
      </w:r>
    </w:p>
    <w:p w:rsidR="00A96CAB" w:rsidRDefault="00974FE6" w:rsidP="009F757E">
      <w:pPr>
        <w:pStyle w:val="Name"/>
        <w:rPr>
          <w:rFonts w:ascii="Arial" w:hAnsi="Arial" w:cs="Arial"/>
        </w:rPr>
      </w:pPr>
      <w:r w:rsidRPr="00922270">
        <w:rPr>
          <w:rFonts w:ascii="Arial" w:hAnsi="Arial" w:cs="Arial"/>
        </w:rPr>
        <w:t>GONZALES</w:t>
      </w:r>
    </w:p>
    <w:p w:rsidR="00A96CAB" w:rsidRPr="00922270" w:rsidRDefault="00B36B7F">
      <w:pPr>
        <w:pStyle w:val="Heading1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Ob</w:t>
      </w:r>
      <w:r w:rsidR="009D09DD">
        <w:rPr>
          <w:rFonts w:ascii="Arial" w:hAnsi="Arial" w:cs="Arial"/>
          <w:sz w:val="28"/>
          <w:szCs w:val="28"/>
        </w:rPr>
        <w:t>jective</w:t>
      </w:r>
    </w:p>
    <w:p w:rsidR="00A96CAB" w:rsidRPr="00922270" w:rsidRDefault="00071B38">
      <w:pPr>
        <w:spacing w:after="180"/>
        <w:rPr>
          <w:rFonts w:ascii="Arial" w:hAnsi="Arial" w:cs="Arial"/>
        </w:rPr>
      </w:pPr>
      <w:r>
        <w:rPr>
          <w:rFonts w:ascii="Arial" w:hAnsi="Arial" w:cs="Arial"/>
        </w:rPr>
        <w:t>Coordinator</w:t>
      </w:r>
      <w:r w:rsidR="00DA48FF">
        <w:rPr>
          <w:rFonts w:ascii="Arial" w:hAnsi="Arial" w:cs="Arial"/>
        </w:rPr>
        <w:t xml:space="preserve"> manager</w:t>
      </w:r>
      <w:r w:rsidR="005B2B16">
        <w:rPr>
          <w:rFonts w:ascii="Arial" w:hAnsi="Arial" w:cs="Arial"/>
        </w:rPr>
        <w:t xml:space="preserve"> for Perrine Enterprises</w:t>
      </w:r>
      <w:r w:rsidR="00DA48FF">
        <w:rPr>
          <w:rFonts w:ascii="Arial" w:hAnsi="Arial" w:cs="Arial"/>
        </w:rPr>
        <w:t>.</w:t>
      </w:r>
    </w:p>
    <w:p w:rsidR="00FC4447" w:rsidRPr="00922270" w:rsidRDefault="002074EA" w:rsidP="00FC4447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50367223"/>
          <w:placeholder>
            <w:docPart w:val="1F89C30D22B671439E5343B3B48366EE"/>
          </w:placeholder>
          <w:temporary/>
          <w:showingPlcHdr/>
        </w:sdtPr>
        <w:sdtEndPr/>
        <w:sdtContent>
          <w:r w:rsidR="00C84A50" w:rsidRPr="00922270">
            <w:rPr>
              <w:rFonts w:ascii="Arial" w:hAnsi="Arial" w:cs="Arial"/>
              <w:sz w:val="32"/>
              <w:szCs w:val="32"/>
            </w:rPr>
            <w:t>Education</w:t>
          </w:r>
        </w:sdtContent>
      </w:sdt>
    </w:p>
    <w:p w:rsidR="009660E6" w:rsidRDefault="009660E6" w:rsidP="006F248D">
      <w:pPr>
        <w:pStyle w:val="Heading2"/>
        <w:rPr>
          <w:rFonts w:ascii="Arial" w:hAnsi="Arial" w:cs="Arial"/>
        </w:rPr>
      </w:pPr>
      <w:r w:rsidRPr="4F299D6C">
        <w:rPr>
          <w:rFonts w:ascii="Arial" w:hAnsi="Arial" w:cs="Arial"/>
        </w:rPr>
        <w:t xml:space="preserve">Business Administration </w:t>
      </w:r>
      <w:r w:rsidR="00D673A1">
        <w:rPr>
          <w:rFonts w:ascii="Arial" w:hAnsi="Arial" w:cs="Arial"/>
        </w:rPr>
        <w:t>–</w:t>
      </w:r>
      <w:r w:rsidR="00272E74">
        <w:rPr>
          <w:rFonts w:ascii="Arial" w:hAnsi="Arial" w:cs="Arial"/>
        </w:rPr>
        <w:t xml:space="preserve"> </w:t>
      </w:r>
      <w:r w:rsidR="00D673A1">
        <w:rPr>
          <w:rFonts w:ascii="Arial" w:hAnsi="Arial" w:cs="Arial"/>
        </w:rPr>
        <w:t xml:space="preserve">BAS </w:t>
      </w:r>
      <w:r w:rsidRPr="4F299D6C">
        <w:rPr>
          <w:rFonts w:ascii="Arial" w:hAnsi="Arial" w:cs="Arial"/>
        </w:rPr>
        <w:t>/ UAGRM</w:t>
      </w:r>
      <w:r>
        <w:rPr>
          <w:rFonts w:ascii="Arial" w:hAnsi="Arial" w:cs="Arial"/>
        </w:rPr>
        <w:t xml:space="preserve"> </w:t>
      </w:r>
      <w:r w:rsidR="00272E7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2012</w:t>
      </w:r>
      <w:r w:rsidR="00272E74">
        <w:rPr>
          <w:rFonts w:ascii="Arial" w:hAnsi="Arial" w:cs="Arial"/>
        </w:rPr>
        <w:t xml:space="preserve"> </w:t>
      </w:r>
    </w:p>
    <w:p w:rsidR="007570A4" w:rsidRDefault="0042423E" w:rsidP="006F248D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 xml:space="preserve">General Studies – AA / FSW </w:t>
      </w:r>
      <w:r w:rsidR="00272E74">
        <w:rPr>
          <w:rFonts w:ascii="Arial" w:hAnsi="Arial" w:cs="Arial"/>
        </w:rPr>
        <w:t>–</w:t>
      </w:r>
      <w:r w:rsidR="009660E6">
        <w:rPr>
          <w:rFonts w:ascii="Arial" w:hAnsi="Arial" w:cs="Arial"/>
        </w:rPr>
        <w:t xml:space="preserve"> 2018</w:t>
      </w:r>
      <w:r w:rsidR="00272E74">
        <w:rPr>
          <w:rFonts w:ascii="Arial" w:hAnsi="Arial" w:cs="Arial"/>
        </w:rPr>
        <w:t xml:space="preserve"> </w:t>
      </w:r>
    </w:p>
    <w:p w:rsidR="006F248D" w:rsidRPr="006F248D" w:rsidRDefault="006F248D" w:rsidP="006F248D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Business</w:t>
      </w:r>
      <w:r w:rsidR="007570A4">
        <w:rPr>
          <w:rFonts w:ascii="Arial" w:hAnsi="Arial" w:cs="Arial"/>
        </w:rPr>
        <w:t xml:space="preserve"> Administration and </w:t>
      </w:r>
      <w:r w:rsidR="001954CE">
        <w:rPr>
          <w:rFonts w:ascii="Arial" w:hAnsi="Arial" w:cs="Arial"/>
        </w:rPr>
        <w:t>Management</w:t>
      </w:r>
      <w:r w:rsidR="007570A4">
        <w:rPr>
          <w:rFonts w:ascii="Arial" w:hAnsi="Arial" w:cs="Arial"/>
        </w:rPr>
        <w:t xml:space="preserve"> – AS / FSW</w:t>
      </w:r>
      <w:r w:rsidR="00272E74">
        <w:rPr>
          <w:rFonts w:ascii="Arial" w:hAnsi="Arial" w:cs="Arial"/>
        </w:rPr>
        <w:t xml:space="preserve"> – 2</w:t>
      </w:r>
      <w:r w:rsidR="009660E6">
        <w:rPr>
          <w:rFonts w:ascii="Arial" w:hAnsi="Arial" w:cs="Arial"/>
        </w:rPr>
        <w:t>020</w:t>
      </w:r>
      <w:r w:rsidR="00272E74">
        <w:rPr>
          <w:rFonts w:ascii="Arial" w:hAnsi="Arial" w:cs="Arial"/>
        </w:rPr>
        <w:t xml:space="preserve"> </w:t>
      </w:r>
    </w:p>
    <w:p w:rsidR="00FB52BB" w:rsidRDefault="006A07FF" w:rsidP="000A2817">
      <w:pPr>
        <w:pStyle w:val="Heading1"/>
        <w:rPr>
          <w:rFonts w:ascii="Arial" w:hAnsi="Arial" w:cs="Arial"/>
          <w:b w:val="0"/>
          <w:sz w:val="22"/>
        </w:rPr>
      </w:pPr>
      <w:r w:rsidRPr="006A07FF">
        <w:rPr>
          <w:rFonts w:ascii="Arial" w:hAnsi="Arial" w:cs="Arial"/>
        </w:rPr>
        <w:t>Related Courses and Skills</w:t>
      </w:r>
      <w:r w:rsidRPr="006A07FF">
        <w:rPr>
          <w:rFonts w:ascii="Arial" w:hAnsi="Arial" w:cs="Arial"/>
        </w:rPr>
        <w:cr/>
      </w:r>
    </w:p>
    <w:p w:rsidR="00FB52BB" w:rsidRPr="00B12E36" w:rsidRDefault="00FB52BB" w:rsidP="00B12E36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Bilingual</w:t>
      </w:r>
    </w:p>
    <w:p w:rsidR="00FB52BB" w:rsidRPr="00B12E36" w:rsidRDefault="00FB52BB" w:rsidP="00B12E36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Invoicing and payments</w:t>
      </w:r>
    </w:p>
    <w:p w:rsidR="00FB52BB" w:rsidRPr="00B12E36" w:rsidRDefault="00FB52BB" w:rsidP="00B12E36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791DBF">
        <w:rPr>
          <w:rFonts w:ascii="Arial" w:hAnsi="Arial" w:cs="Arial"/>
          <w:b w:val="0"/>
          <w:sz w:val="22"/>
        </w:rPr>
        <w:t>Customer relations</w:t>
      </w:r>
    </w:p>
    <w:p w:rsidR="00FB52BB" w:rsidRPr="00096208" w:rsidRDefault="00FB52BB" w:rsidP="00FB52BB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QuickBooks</w:t>
      </w:r>
    </w:p>
    <w:p w:rsidR="00FB52BB" w:rsidRPr="00096208" w:rsidRDefault="00FB52BB" w:rsidP="00FB52BB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MS office</w:t>
      </w:r>
      <w:r>
        <w:rPr>
          <w:rFonts w:ascii="Arial" w:hAnsi="Arial" w:cs="Arial"/>
          <w:b w:val="0"/>
          <w:sz w:val="22"/>
        </w:rPr>
        <w:t xml:space="preserve"> </w:t>
      </w:r>
    </w:p>
    <w:p w:rsidR="00FB52BB" w:rsidRPr="00096208" w:rsidRDefault="00FB52BB" w:rsidP="00FB52BB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Team leadership</w:t>
      </w:r>
    </w:p>
    <w:p w:rsidR="00FB52BB" w:rsidRPr="00096208" w:rsidRDefault="00FB52BB" w:rsidP="00FB52BB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Document control</w:t>
      </w:r>
    </w:p>
    <w:p w:rsidR="000D18E8" w:rsidRDefault="000D18E8" w:rsidP="00FB52BB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 xml:space="preserve">Payroll </w:t>
      </w:r>
    </w:p>
    <w:p w:rsidR="00894A3E" w:rsidRDefault="00FB52BB" w:rsidP="00894A3E">
      <w:pPr>
        <w:pStyle w:val="Heading1"/>
        <w:numPr>
          <w:ilvl w:val="0"/>
          <w:numId w:val="28"/>
        </w:numPr>
        <w:rPr>
          <w:rFonts w:ascii="Arial" w:hAnsi="Arial" w:cs="Arial"/>
          <w:b w:val="0"/>
          <w:sz w:val="22"/>
        </w:rPr>
      </w:pPr>
      <w:r w:rsidRPr="00096208">
        <w:rPr>
          <w:rFonts w:ascii="Arial" w:hAnsi="Arial" w:cs="Arial"/>
          <w:b w:val="0"/>
          <w:sz w:val="22"/>
        </w:rPr>
        <w:t>Customer service</w:t>
      </w:r>
    </w:p>
    <w:p w:rsidR="00894A3E" w:rsidRPr="00894A3E" w:rsidRDefault="00894A3E" w:rsidP="00894A3E"/>
    <w:p w:rsidR="00A96CAB" w:rsidRDefault="002074EA" w:rsidP="00195796">
      <w:pPr>
        <w:pStyle w:val="Heading1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7349259"/>
          <w:placeholder>
            <w:docPart w:val="444F394AA33616488AA2E0214BAF7DA2"/>
          </w:placeholder>
          <w:temporary/>
          <w:showingPlcHdr/>
        </w:sdtPr>
        <w:sdtEndPr/>
        <w:sdtContent>
          <w:r w:rsidR="00C84A50" w:rsidRPr="00922270">
            <w:rPr>
              <w:rFonts w:ascii="Arial" w:hAnsi="Arial" w:cs="Arial"/>
              <w:sz w:val="32"/>
              <w:szCs w:val="32"/>
            </w:rPr>
            <w:t>Experience</w:t>
          </w:r>
        </w:sdtContent>
      </w:sdt>
    </w:p>
    <w:p w:rsidR="003203C1" w:rsidRPr="003203C1" w:rsidRDefault="003203C1" w:rsidP="00D615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JAN </w:t>
      </w:r>
      <w:r w:rsidRPr="00922270">
        <w:rPr>
          <w:rFonts w:ascii="Arial" w:hAnsi="Arial" w:cs="Arial"/>
        </w:rPr>
        <w:t xml:space="preserve">2019 – </w:t>
      </w:r>
      <w:r>
        <w:rPr>
          <w:rFonts w:ascii="Arial" w:hAnsi="Arial" w:cs="Arial"/>
        </w:rPr>
        <w:t>NOW</w:t>
      </w:r>
    </w:p>
    <w:p w:rsidR="00017AC1" w:rsidRPr="002A5157" w:rsidRDefault="00017AC1" w:rsidP="00D615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EVENT COORDINATOR </w:t>
      </w:r>
      <w:r w:rsidRPr="00922270">
        <w:rPr>
          <w:rFonts w:ascii="Arial" w:hAnsi="Arial" w:cs="Arial"/>
          <w:b/>
        </w:rPr>
        <w:t xml:space="preserve">/ </w:t>
      </w:r>
      <w:r w:rsidR="002D6D0D">
        <w:rPr>
          <w:rFonts w:ascii="Arial" w:hAnsi="Arial" w:cs="Arial"/>
          <w:b/>
        </w:rPr>
        <w:t xml:space="preserve">PERRINE </w:t>
      </w:r>
      <w:r w:rsidR="003203C1">
        <w:rPr>
          <w:rFonts w:ascii="Arial" w:hAnsi="Arial" w:cs="Arial"/>
          <w:b/>
        </w:rPr>
        <w:t>ENTERPRISES</w:t>
      </w:r>
      <w:r w:rsidR="000970D8">
        <w:rPr>
          <w:rFonts w:ascii="Arial" w:hAnsi="Arial" w:cs="Arial"/>
          <w:b/>
        </w:rPr>
        <w:t>.</w:t>
      </w:r>
      <w:r w:rsidR="002A5157">
        <w:rPr>
          <w:rFonts w:ascii="Arial" w:hAnsi="Arial" w:cs="Arial"/>
          <w:b/>
        </w:rPr>
        <w:t xml:space="preserve"> (</w:t>
      </w:r>
      <w:r w:rsidR="002A5157">
        <w:rPr>
          <w:rFonts w:ascii="Arial" w:hAnsi="Arial" w:cs="Arial"/>
          <w:bCs/>
        </w:rPr>
        <w:t>Fort Myers, FL</w:t>
      </w:r>
      <w:r w:rsidR="002A5157">
        <w:rPr>
          <w:rFonts w:ascii="Arial" w:hAnsi="Arial" w:cs="Arial"/>
          <w:b/>
        </w:rPr>
        <w:t>)</w:t>
      </w:r>
    </w:p>
    <w:p w:rsidR="00710DDE" w:rsidRPr="003C1145" w:rsidRDefault="00710DDE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Monitor</w:t>
      </w:r>
      <w:r w:rsidR="003C1145" w:rsidRPr="003C1145">
        <w:rPr>
          <w:rFonts w:ascii="Arial" w:hAnsi="Arial" w:cs="Arial"/>
        </w:rPr>
        <w:t>ing</w:t>
      </w:r>
      <w:r w:rsidRPr="003C1145">
        <w:rPr>
          <w:rFonts w:ascii="Arial" w:hAnsi="Arial" w:cs="Arial"/>
        </w:rPr>
        <w:t xml:space="preserve"> event </w:t>
      </w:r>
      <w:r w:rsidR="003C1145" w:rsidRPr="003C1145">
        <w:rPr>
          <w:rFonts w:ascii="Arial" w:hAnsi="Arial" w:cs="Arial"/>
        </w:rPr>
        <w:t>progress performance and staying under budget while planning event specifications</w:t>
      </w:r>
      <w:r w:rsidR="00A65223">
        <w:rPr>
          <w:rFonts w:ascii="Arial" w:hAnsi="Arial" w:cs="Arial"/>
        </w:rPr>
        <w:t>.</w:t>
      </w:r>
    </w:p>
    <w:p w:rsidR="00EF6C21" w:rsidRPr="003C1145" w:rsidRDefault="00937CB9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Keep inventory of all events materials and make sure they are kept up to standards</w:t>
      </w:r>
      <w:r w:rsidR="00C95EA3" w:rsidRPr="003C1145">
        <w:rPr>
          <w:rFonts w:ascii="Arial" w:hAnsi="Arial" w:cs="Arial"/>
        </w:rPr>
        <w:t>.</w:t>
      </w:r>
    </w:p>
    <w:p w:rsidR="00AE6C75" w:rsidRPr="003C1145" w:rsidRDefault="009F389B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Assist in management of events social media feeds, including Faceboo</w:t>
      </w:r>
      <w:r w:rsidR="00AE6C75" w:rsidRPr="003C1145">
        <w:rPr>
          <w:rFonts w:ascii="Arial" w:hAnsi="Arial" w:cs="Arial"/>
        </w:rPr>
        <w:t>k.</w:t>
      </w:r>
    </w:p>
    <w:p w:rsidR="003C1145" w:rsidRPr="003C1145" w:rsidRDefault="00A65223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C1145" w:rsidRPr="003C1145">
        <w:rPr>
          <w:rFonts w:ascii="Arial" w:hAnsi="Arial" w:cs="Arial"/>
        </w:rPr>
        <w:t>aintaining a working relationship with vendors and venues</w:t>
      </w:r>
      <w:r>
        <w:rPr>
          <w:rFonts w:ascii="Arial" w:hAnsi="Arial" w:cs="Arial"/>
        </w:rPr>
        <w:t>.</w:t>
      </w:r>
    </w:p>
    <w:p w:rsidR="00017AC1" w:rsidRPr="003C1145" w:rsidRDefault="00EF6C21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Manages event attendee management, coordination of food &amp; beverage, audio/visual, transportation, hotel and on-site support for meetings and events</w:t>
      </w:r>
    </w:p>
    <w:p w:rsidR="003C1145" w:rsidRPr="003C1145" w:rsidRDefault="003C1145" w:rsidP="003C1145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3C1145">
        <w:rPr>
          <w:rFonts w:ascii="Arial" w:hAnsi="Arial" w:cs="Arial"/>
        </w:rPr>
        <w:t>Coordinating event entertainment, including music, performers, and guest speakers</w:t>
      </w:r>
    </w:p>
    <w:p w:rsidR="00017AC1" w:rsidRPr="00017AC1" w:rsidRDefault="00017AC1" w:rsidP="00017AC1"/>
    <w:p w:rsidR="009F2748" w:rsidRPr="00922270" w:rsidRDefault="00425448" w:rsidP="00EA550B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 </w:t>
      </w:r>
      <w:r w:rsidR="00612B50">
        <w:rPr>
          <w:rFonts w:ascii="Arial" w:hAnsi="Arial" w:cs="Arial"/>
        </w:rPr>
        <w:t xml:space="preserve">JAN </w:t>
      </w:r>
      <w:r w:rsidRPr="00922270">
        <w:rPr>
          <w:rFonts w:ascii="Arial" w:hAnsi="Arial" w:cs="Arial"/>
        </w:rPr>
        <w:t xml:space="preserve">2019 – </w:t>
      </w:r>
      <w:r w:rsidR="00C6154A">
        <w:rPr>
          <w:rFonts w:ascii="Arial" w:hAnsi="Arial" w:cs="Arial"/>
        </w:rPr>
        <w:t>JAN 2020</w:t>
      </w:r>
    </w:p>
    <w:p w:rsidR="00425448" w:rsidRPr="002A5157" w:rsidRDefault="00425448" w:rsidP="00EA550B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lastRenderedPageBreak/>
        <w:t xml:space="preserve">ADMINISTRATIVE </w:t>
      </w:r>
      <w:r w:rsidR="00955E25" w:rsidRPr="00922270">
        <w:rPr>
          <w:rFonts w:ascii="Arial" w:hAnsi="Arial" w:cs="Arial"/>
          <w:b/>
        </w:rPr>
        <w:t>ASSISTANT / GULF COAST COMM.</w:t>
      </w:r>
      <w:r w:rsidR="002A5157">
        <w:rPr>
          <w:rFonts w:ascii="Arial" w:hAnsi="Arial" w:cs="Arial"/>
          <w:b/>
        </w:rPr>
        <w:t xml:space="preserve"> (</w:t>
      </w:r>
      <w:r w:rsidR="005E2FA4">
        <w:rPr>
          <w:rFonts w:ascii="Arial" w:hAnsi="Arial" w:cs="Arial"/>
          <w:bCs/>
        </w:rPr>
        <w:t>Fort Myers</w:t>
      </w:r>
      <w:r w:rsidR="002A5157">
        <w:rPr>
          <w:rFonts w:ascii="Arial" w:hAnsi="Arial" w:cs="Arial"/>
          <w:bCs/>
        </w:rPr>
        <w:t>, FL</w:t>
      </w:r>
      <w:r w:rsidR="002A5157">
        <w:rPr>
          <w:rFonts w:ascii="Arial" w:hAnsi="Arial" w:cs="Arial"/>
          <w:b/>
        </w:rPr>
        <w:t>)</w:t>
      </w:r>
    </w:p>
    <w:p w:rsidR="009D7FFA" w:rsidRPr="00800693" w:rsidRDefault="00A71CFA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 xml:space="preserve">Scheduled and coordinated meetings, appointments and travel </w:t>
      </w:r>
      <w:r w:rsidR="009D7FFA" w:rsidRPr="00800693">
        <w:rPr>
          <w:rFonts w:ascii="Arial" w:hAnsi="Arial" w:cs="Arial"/>
        </w:rPr>
        <w:t xml:space="preserve">arrangements for supervisors. </w:t>
      </w:r>
    </w:p>
    <w:p w:rsidR="009F6C52" w:rsidRPr="00800693" w:rsidRDefault="009F6C52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Track all money received and prepare deposits.</w:t>
      </w:r>
    </w:p>
    <w:p w:rsidR="003C1145" w:rsidRPr="00800693" w:rsidRDefault="003C1145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Wrote and edited documents from letters to reports and instructional documents</w:t>
      </w:r>
    </w:p>
    <w:p w:rsidR="00A71CFA" w:rsidRPr="00800693" w:rsidRDefault="00760557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Typed documents such as correspondence, drafts, memos and emails.</w:t>
      </w:r>
    </w:p>
    <w:p w:rsidR="00760557" w:rsidRPr="00800693" w:rsidRDefault="00DB7602" w:rsidP="00800693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Answer customer questions about products, delivery contracts, and service options.</w:t>
      </w:r>
    </w:p>
    <w:p w:rsidR="003044EC" w:rsidRPr="00922270" w:rsidRDefault="003044EC" w:rsidP="003044EC">
      <w:pPr>
        <w:rPr>
          <w:rFonts w:ascii="Arial" w:hAnsi="Arial" w:cs="Arial"/>
        </w:rPr>
      </w:pPr>
    </w:p>
    <w:p w:rsidR="00B07509" w:rsidRPr="00922270" w:rsidRDefault="00C326FB" w:rsidP="00B07509">
      <w:pPr>
        <w:rPr>
          <w:rFonts w:ascii="Arial" w:hAnsi="Arial" w:cs="Arial"/>
        </w:rPr>
      </w:pPr>
      <w:r w:rsidRPr="00922270">
        <w:rPr>
          <w:rFonts w:ascii="Arial" w:hAnsi="Arial" w:cs="Arial"/>
        </w:rPr>
        <w:t xml:space="preserve">FEB </w:t>
      </w:r>
      <w:r w:rsidR="00B07509" w:rsidRPr="00922270">
        <w:rPr>
          <w:rFonts w:ascii="Arial" w:hAnsi="Arial" w:cs="Arial"/>
        </w:rPr>
        <w:t>201</w:t>
      </w:r>
      <w:r w:rsidRPr="00922270">
        <w:rPr>
          <w:rFonts w:ascii="Arial" w:hAnsi="Arial" w:cs="Arial"/>
        </w:rPr>
        <w:t>7</w:t>
      </w:r>
      <w:r w:rsidR="00B07509" w:rsidRPr="00922270">
        <w:rPr>
          <w:rFonts w:ascii="Arial" w:hAnsi="Arial" w:cs="Arial"/>
        </w:rPr>
        <w:t xml:space="preserve"> – </w:t>
      </w:r>
      <w:r w:rsidR="006F7B42" w:rsidRPr="00922270">
        <w:rPr>
          <w:rFonts w:ascii="Arial" w:hAnsi="Arial" w:cs="Arial"/>
        </w:rPr>
        <w:t>A</w:t>
      </w:r>
      <w:r w:rsidR="008F2C3B" w:rsidRPr="00922270">
        <w:rPr>
          <w:rFonts w:ascii="Arial" w:hAnsi="Arial" w:cs="Arial"/>
        </w:rPr>
        <w:t>UG 2018</w:t>
      </w:r>
    </w:p>
    <w:p w:rsidR="00B07509" w:rsidRPr="00922270" w:rsidRDefault="00B07509" w:rsidP="00B07509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>ACCOUNTS RECEIVABLE/PAYABLE</w:t>
      </w:r>
      <w:r w:rsidR="00161769" w:rsidRPr="00922270">
        <w:rPr>
          <w:rFonts w:ascii="Arial" w:hAnsi="Arial" w:cs="Arial"/>
          <w:b/>
        </w:rPr>
        <w:t xml:space="preserve"> &amp; INSIDE SALE</w:t>
      </w:r>
      <w:r w:rsidRPr="00922270">
        <w:rPr>
          <w:rFonts w:ascii="Arial" w:hAnsi="Arial" w:cs="Arial"/>
          <w:b/>
        </w:rPr>
        <w:t>, ADVANCED HURRICANE TECH</w:t>
      </w:r>
      <w:r w:rsidR="00E60750">
        <w:rPr>
          <w:rFonts w:ascii="Arial" w:hAnsi="Arial" w:cs="Arial"/>
          <w:b/>
        </w:rPr>
        <w:t xml:space="preserve"> (</w:t>
      </w:r>
      <w:r w:rsidR="00E60750">
        <w:rPr>
          <w:rFonts w:ascii="Arial" w:hAnsi="Arial" w:cs="Arial"/>
          <w:bCs/>
        </w:rPr>
        <w:t>Naples, FL</w:t>
      </w:r>
      <w:r w:rsidR="00E60750">
        <w:rPr>
          <w:rFonts w:ascii="Arial" w:hAnsi="Arial" w:cs="Arial"/>
          <w:b/>
        </w:rPr>
        <w:t>)</w:t>
      </w:r>
    </w:p>
    <w:p w:rsidR="00B07509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Verified details of transactions, including funds available and total account balances.</w:t>
      </w:r>
    </w:p>
    <w:p w:rsidR="00800693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Research and resolve all payment problems.</w:t>
      </w:r>
    </w:p>
    <w:p w:rsidR="00800693" w:rsidRPr="00800693" w:rsidRDefault="00800693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Assisted in managing accounts and performed bookkeeping</w:t>
      </w:r>
      <w:r w:rsidR="00A65223">
        <w:rPr>
          <w:rFonts w:ascii="Arial" w:hAnsi="Arial" w:cs="Arial"/>
        </w:rPr>
        <w:t>.</w:t>
      </w:r>
    </w:p>
    <w:p w:rsidR="00B07509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Assisted management in developing effective accounts payable system.</w:t>
      </w:r>
    </w:p>
    <w:p w:rsidR="00B07509" w:rsidRPr="00800693" w:rsidRDefault="00B07509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Enter customer payments into system on a daily basis.</w:t>
      </w:r>
    </w:p>
    <w:p w:rsidR="00A65223" w:rsidRPr="00A65223" w:rsidRDefault="00B07509" w:rsidP="00A6522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Track all money received and prepare deposits.</w:t>
      </w:r>
    </w:p>
    <w:p w:rsidR="003032E4" w:rsidRPr="00800693" w:rsidRDefault="003032E4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Train new inside sale representatives on company rules and software systems for sale</w:t>
      </w:r>
      <w:r w:rsidR="00800693">
        <w:rPr>
          <w:rFonts w:ascii="Arial" w:hAnsi="Arial" w:cs="Arial"/>
        </w:rPr>
        <w:t xml:space="preserve">s </w:t>
      </w:r>
      <w:r w:rsidRPr="00800693">
        <w:rPr>
          <w:rFonts w:ascii="Arial" w:hAnsi="Arial" w:cs="Arial"/>
        </w:rPr>
        <w:t>tracking and order input.</w:t>
      </w:r>
    </w:p>
    <w:p w:rsidR="003032E4" w:rsidRPr="00800693" w:rsidRDefault="003032E4" w:rsidP="00800693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Perform data entry to document and process manufacturing orders.</w:t>
      </w:r>
    </w:p>
    <w:p w:rsidR="00D80A8F" w:rsidRPr="00922270" w:rsidRDefault="00D80A8F" w:rsidP="00D80A8F">
      <w:pPr>
        <w:rPr>
          <w:rFonts w:ascii="Arial" w:hAnsi="Arial" w:cs="Arial"/>
        </w:rPr>
      </w:pPr>
    </w:p>
    <w:p w:rsidR="00D80A8F" w:rsidRPr="00922270" w:rsidRDefault="00D80A8F" w:rsidP="00D80A8F">
      <w:pPr>
        <w:rPr>
          <w:rFonts w:ascii="Arial" w:hAnsi="Arial" w:cs="Arial"/>
        </w:rPr>
      </w:pPr>
      <w:r w:rsidRPr="00922270">
        <w:rPr>
          <w:rFonts w:ascii="Arial" w:hAnsi="Arial" w:cs="Arial"/>
        </w:rPr>
        <w:t>MAY 2016 – MAY 2018</w:t>
      </w:r>
    </w:p>
    <w:p w:rsidR="00D80A8F" w:rsidRPr="00E60750" w:rsidRDefault="00D80A8F" w:rsidP="00D80A8F">
      <w:pPr>
        <w:rPr>
          <w:rFonts w:ascii="Arial" w:hAnsi="Arial" w:cs="Arial"/>
          <w:b/>
        </w:rPr>
      </w:pPr>
      <w:r w:rsidRPr="00922270">
        <w:rPr>
          <w:rFonts w:ascii="Arial" w:hAnsi="Arial" w:cs="Arial"/>
          <w:b/>
        </w:rPr>
        <w:t xml:space="preserve">HOSTESS, </w:t>
      </w:r>
      <w:proofErr w:type="spellStart"/>
      <w:r w:rsidRPr="00922270">
        <w:rPr>
          <w:rFonts w:ascii="Arial" w:hAnsi="Arial" w:cs="Arial"/>
          <w:b/>
        </w:rPr>
        <w:t>BRICKTOP’S</w:t>
      </w:r>
      <w:proofErr w:type="spellEnd"/>
      <w:r w:rsidRPr="00922270">
        <w:rPr>
          <w:rFonts w:ascii="Arial" w:hAnsi="Arial" w:cs="Arial"/>
          <w:b/>
        </w:rPr>
        <w:t xml:space="preserve"> </w:t>
      </w:r>
      <w:r w:rsidR="00E60750">
        <w:rPr>
          <w:rFonts w:ascii="Arial" w:hAnsi="Arial" w:cs="Arial"/>
          <w:b/>
        </w:rPr>
        <w:t xml:space="preserve"> (</w:t>
      </w:r>
      <w:r w:rsidR="00E60750">
        <w:rPr>
          <w:rFonts w:ascii="Arial" w:hAnsi="Arial" w:cs="Arial"/>
          <w:bCs/>
        </w:rPr>
        <w:t>Naples, FL</w:t>
      </w:r>
      <w:r w:rsidR="00E60750">
        <w:rPr>
          <w:rFonts w:ascii="Arial" w:hAnsi="Arial" w:cs="Arial"/>
          <w:b/>
        </w:rPr>
        <w:t>)</w:t>
      </w:r>
    </w:p>
    <w:p w:rsidR="00D80A8F" w:rsidRPr="00800693" w:rsidRDefault="00D80A8F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Manage in-person and telephone guest inquiries, customer service requests, and reservation bookings</w:t>
      </w:r>
      <w:r w:rsidR="00A65223">
        <w:rPr>
          <w:rFonts w:ascii="Arial" w:hAnsi="Arial" w:cs="Arial"/>
        </w:rPr>
        <w:t>.</w:t>
      </w:r>
    </w:p>
    <w:p w:rsidR="00D80A8F" w:rsidRDefault="00D80A8F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Monitored dining room and guest flow maximize table usage and minimize customers wait times.</w:t>
      </w:r>
    </w:p>
    <w:p w:rsidR="00A65223" w:rsidRPr="00800693" w:rsidRDefault="00A65223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Manage reservations by coordinating with wait staff.</w:t>
      </w:r>
    </w:p>
    <w:p w:rsidR="00F35CAC" w:rsidRPr="00800693" w:rsidRDefault="00D80A8F" w:rsidP="008006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Train new hosts and hostesses on service policies</w:t>
      </w:r>
      <w:r w:rsidR="00A65223">
        <w:rPr>
          <w:rFonts w:ascii="Arial" w:hAnsi="Arial" w:cs="Arial"/>
        </w:rPr>
        <w:t>.</w:t>
      </w:r>
    </w:p>
    <w:p w:rsidR="0027797D" w:rsidRPr="009E72F5" w:rsidRDefault="00800693" w:rsidP="0027797D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800693">
        <w:rPr>
          <w:rFonts w:ascii="Arial" w:hAnsi="Arial" w:cs="Arial"/>
        </w:rPr>
        <w:t>Prepared communications, such as memos, emails, reports and other correspondence.</w:t>
      </w:r>
    </w:p>
    <w:p w:rsidR="00A96CAB" w:rsidRPr="00FF4DDD" w:rsidRDefault="00A96CAB" w:rsidP="006D038E">
      <w:pPr>
        <w:pStyle w:val="Heading1"/>
        <w:rPr>
          <w:rFonts w:ascii="Arial" w:hAnsi="Arial" w:cs="Arial"/>
          <w:b w:val="0"/>
          <w:sz w:val="22"/>
        </w:rPr>
      </w:pPr>
    </w:p>
    <w:sectPr w:rsidR="00A96CAB" w:rsidRPr="00FF4DDD" w:rsidSect="00435CE8">
      <w:headerReference w:type="default" r:id="rId7"/>
      <w:footerReference w:type="default" r:id="rId8"/>
      <w:headerReference w:type="first" r:id="rId9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50D46" w:rsidRDefault="00150D46">
      <w:pPr>
        <w:spacing w:after="0" w:line="240" w:lineRule="auto"/>
      </w:pPr>
      <w:r>
        <w:separator/>
      </w:r>
    </w:p>
  </w:endnote>
  <w:endnote w:type="continuationSeparator" w:id="0">
    <w:p w:rsidR="00150D46" w:rsidRDefault="00150D46">
      <w:pPr>
        <w:spacing w:after="0" w:line="240" w:lineRule="auto"/>
      </w:pPr>
      <w:r>
        <w:continuationSeparator/>
      </w:r>
    </w:p>
  </w:endnote>
  <w:endnote w:type="continuationNotice" w:id="1">
    <w:p w:rsidR="00150D46" w:rsidRDefault="00150D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6CAB" w:rsidRDefault="00435CE8">
        <w:pPr>
          <w:pStyle w:val="Footer"/>
        </w:pPr>
        <w:r>
          <w:fldChar w:fldCharType="begin"/>
        </w:r>
        <w:r w:rsidR="00C84A50">
          <w:instrText xml:space="preserve"> PAGE   \* MERGEFORMAT </w:instrText>
        </w:r>
        <w:r>
          <w:fldChar w:fldCharType="separate"/>
        </w:r>
        <w:r w:rsidR="006E7D0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50D46" w:rsidRDefault="00150D46">
      <w:pPr>
        <w:spacing w:after="0" w:line="240" w:lineRule="auto"/>
      </w:pPr>
      <w:r>
        <w:separator/>
      </w:r>
    </w:p>
  </w:footnote>
  <w:footnote w:type="continuationSeparator" w:id="0">
    <w:p w:rsidR="00150D46" w:rsidRDefault="00150D46">
      <w:pPr>
        <w:spacing w:after="0" w:line="240" w:lineRule="auto"/>
      </w:pPr>
      <w:r>
        <w:continuationSeparator/>
      </w:r>
    </w:p>
  </w:footnote>
  <w:footnote w:type="continuationNotice" w:id="1">
    <w:p w:rsidR="00150D46" w:rsidRDefault="00150D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96CAB" w:rsidRDefault="00D768A1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495"/>
              <wp:effectExtent l="0" t="0" r="0" b="0"/>
              <wp:wrapNone/>
              <wp:docPr id="4" name="Group 4" title="Background graphic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00400" cy="10056495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>
                        <a:spLocks/>
                      </wps:cNvSpPr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>
                        <a:spLocks/>
                      </wps:cNvSpPr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699FFDE0" id="Group 4" o:spid="_x0000_s1026" alt="Title: Background graphic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">
              <v:rect id="Rectangle 2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96CAB" w:rsidRDefault="00D768A1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495"/>
              <wp:effectExtent l="0" t="0" r="0" b="0"/>
              <wp:wrapNone/>
              <wp:docPr id="5" name="Group 5" title="Background graphic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00400" cy="10056495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>
                        <a:spLocks/>
                      </wps:cNvSpPr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>
                        <a:spLocks/>
                      </wps:cNvSpPr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137E0222" id="Group 5" o:spid="_x0000_s1026" alt="Title: Background graphics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">
              <v:rect id="Rectangle 6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" fillcolor="#4b3a2e [3215]" stroked="f" strokeweight="1pt"/>
              <v:rect id="Rectangle 7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AB6387"/>
    <w:multiLevelType w:val="hybridMultilevel"/>
    <w:tmpl w:val="DA62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82FBB"/>
    <w:multiLevelType w:val="hybridMultilevel"/>
    <w:tmpl w:val="935A6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F4208"/>
    <w:multiLevelType w:val="hybridMultilevel"/>
    <w:tmpl w:val="5BDEAFF8"/>
    <w:lvl w:ilvl="0" w:tplc="42E6F5E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0D73D0"/>
    <w:multiLevelType w:val="hybridMultilevel"/>
    <w:tmpl w:val="6124F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A17EF"/>
    <w:multiLevelType w:val="hybridMultilevel"/>
    <w:tmpl w:val="5B229BD2"/>
    <w:lvl w:ilvl="0" w:tplc="E1A6305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90D0D"/>
    <w:multiLevelType w:val="hybridMultilevel"/>
    <w:tmpl w:val="B3A0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C7FAD"/>
    <w:multiLevelType w:val="hybridMultilevel"/>
    <w:tmpl w:val="B1663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938E4"/>
    <w:multiLevelType w:val="hybridMultilevel"/>
    <w:tmpl w:val="0F1AC35E"/>
    <w:lvl w:ilvl="0" w:tplc="C83667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A1E44"/>
    <w:multiLevelType w:val="hybridMultilevel"/>
    <w:tmpl w:val="111CD996"/>
    <w:lvl w:ilvl="0" w:tplc="5B46F8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E5FF4"/>
    <w:multiLevelType w:val="hybridMultilevel"/>
    <w:tmpl w:val="86DAFFF8"/>
    <w:lvl w:ilvl="0" w:tplc="5AAE45B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25010"/>
    <w:multiLevelType w:val="hybridMultilevel"/>
    <w:tmpl w:val="68B2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6D5295"/>
    <w:multiLevelType w:val="hybridMultilevel"/>
    <w:tmpl w:val="E53A9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82A73"/>
    <w:multiLevelType w:val="hybridMultilevel"/>
    <w:tmpl w:val="94644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BE37C8"/>
    <w:multiLevelType w:val="hybridMultilevel"/>
    <w:tmpl w:val="5FF4B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81564"/>
    <w:multiLevelType w:val="hybridMultilevel"/>
    <w:tmpl w:val="8C58B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357E3"/>
    <w:multiLevelType w:val="hybridMultilevel"/>
    <w:tmpl w:val="BBEA7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F01E89"/>
    <w:multiLevelType w:val="hybridMultilevel"/>
    <w:tmpl w:val="3EEEBA32"/>
    <w:lvl w:ilvl="0" w:tplc="FFFFFFFF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92B00"/>
    <w:multiLevelType w:val="hybridMultilevel"/>
    <w:tmpl w:val="A8CC2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41A29"/>
    <w:multiLevelType w:val="hybridMultilevel"/>
    <w:tmpl w:val="93E0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25"/>
  </w:num>
  <w:num w:numId="14">
    <w:abstractNumId w:val="20"/>
  </w:num>
  <w:num w:numId="15">
    <w:abstractNumId w:val="24"/>
  </w:num>
  <w:num w:numId="16">
    <w:abstractNumId w:val="28"/>
  </w:num>
  <w:num w:numId="17">
    <w:abstractNumId w:val="27"/>
  </w:num>
  <w:num w:numId="18">
    <w:abstractNumId w:val="21"/>
  </w:num>
  <w:num w:numId="19">
    <w:abstractNumId w:val="18"/>
  </w:num>
  <w:num w:numId="20">
    <w:abstractNumId w:val="23"/>
  </w:num>
  <w:num w:numId="21">
    <w:abstractNumId w:val="17"/>
  </w:num>
  <w:num w:numId="22">
    <w:abstractNumId w:val="16"/>
  </w:num>
  <w:num w:numId="23">
    <w:abstractNumId w:val="14"/>
  </w:num>
  <w:num w:numId="24">
    <w:abstractNumId w:val="15"/>
  </w:num>
  <w:num w:numId="25">
    <w:abstractNumId w:val="12"/>
  </w:num>
  <w:num w:numId="26">
    <w:abstractNumId w:val="22"/>
  </w:num>
  <w:num w:numId="27">
    <w:abstractNumId w:val="19"/>
  </w:num>
  <w:num w:numId="28">
    <w:abstractNumId w:val="11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E6"/>
    <w:rsid w:val="00017AC1"/>
    <w:rsid w:val="00071B38"/>
    <w:rsid w:val="000838C6"/>
    <w:rsid w:val="00096208"/>
    <w:rsid w:val="000970D8"/>
    <w:rsid w:val="000D18E8"/>
    <w:rsid w:val="000E383F"/>
    <w:rsid w:val="000F07A0"/>
    <w:rsid w:val="00150D46"/>
    <w:rsid w:val="00161769"/>
    <w:rsid w:val="001954CE"/>
    <w:rsid w:val="00195796"/>
    <w:rsid w:val="001C1BD6"/>
    <w:rsid w:val="001F65A1"/>
    <w:rsid w:val="002074EA"/>
    <w:rsid w:val="0023063A"/>
    <w:rsid w:val="00272E74"/>
    <w:rsid w:val="0027797D"/>
    <w:rsid w:val="00292AA4"/>
    <w:rsid w:val="002A5157"/>
    <w:rsid w:val="002C0713"/>
    <w:rsid w:val="002C248D"/>
    <w:rsid w:val="002D6D0D"/>
    <w:rsid w:val="003032E4"/>
    <w:rsid w:val="003044EC"/>
    <w:rsid w:val="00311E2D"/>
    <w:rsid w:val="003203C1"/>
    <w:rsid w:val="00323ABF"/>
    <w:rsid w:val="003245EF"/>
    <w:rsid w:val="0036657D"/>
    <w:rsid w:val="003C1145"/>
    <w:rsid w:val="0042423E"/>
    <w:rsid w:val="00425448"/>
    <w:rsid w:val="00426834"/>
    <w:rsid w:val="00435CE8"/>
    <w:rsid w:val="004920CA"/>
    <w:rsid w:val="004A58F4"/>
    <w:rsid w:val="004F27AF"/>
    <w:rsid w:val="005B2B16"/>
    <w:rsid w:val="005E2FA4"/>
    <w:rsid w:val="005E379C"/>
    <w:rsid w:val="005E6848"/>
    <w:rsid w:val="00612B50"/>
    <w:rsid w:val="00626224"/>
    <w:rsid w:val="00693BBA"/>
    <w:rsid w:val="006A07FF"/>
    <w:rsid w:val="006D038E"/>
    <w:rsid w:val="006E7D00"/>
    <w:rsid w:val="006F248D"/>
    <w:rsid w:val="006F7B42"/>
    <w:rsid w:val="00710DDE"/>
    <w:rsid w:val="007570A4"/>
    <w:rsid w:val="00760557"/>
    <w:rsid w:val="00771A9E"/>
    <w:rsid w:val="00791DBF"/>
    <w:rsid w:val="007D6DC4"/>
    <w:rsid w:val="007E6F5C"/>
    <w:rsid w:val="007F3C20"/>
    <w:rsid w:val="00800693"/>
    <w:rsid w:val="0082765A"/>
    <w:rsid w:val="0086045B"/>
    <w:rsid w:val="0089201F"/>
    <w:rsid w:val="00894A3E"/>
    <w:rsid w:val="008A20D9"/>
    <w:rsid w:val="008A38F9"/>
    <w:rsid w:val="008B1E8E"/>
    <w:rsid w:val="008E6CF2"/>
    <w:rsid w:val="008F2C3B"/>
    <w:rsid w:val="008F738D"/>
    <w:rsid w:val="00907A36"/>
    <w:rsid w:val="00920AE5"/>
    <w:rsid w:val="00922270"/>
    <w:rsid w:val="00937CB9"/>
    <w:rsid w:val="00955E25"/>
    <w:rsid w:val="009660E6"/>
    <w:rsid w:val="00974FE6"/>
    <w:rsid w:val="009C066D"/>
    <w:rsid w:val="009C629E"/>
    <w:rsid w:val="009D09DD"/>
    <w:rsid w:val="009D7FFA"/>
    <w:rsid w:val="009E72F5"/>
    <w:rsid w:val="009F2748"/>
    <w:rsid w:val="009F389B"/>
    <w:rsid w:val="009F6C52"/>
    <w:rsid w:val="009F757E"/>
    <w:rsid w:val="00A65223"/>
    <w:rsid w:val="00A71CFA"/>
    <w:rsid w:val="00A939D8"/>
    <w:rsid w:val="00A96CAB"/>
    <w:rsid w:val="00AB60AC"/>
    <w:rsid w:val="00AC09A3"/>
    <w:rsid w:val="00AE6C75"/>
    <w:rsid w:val="00B07509"/>
    <w:rsid w:val="00B12E36"/>
    <w:rsid w:val="00B36B7F"/>
    <w:rsid w:val="00BC511A"/>
    <w:rsid w:val="00C326FB"/>
    <w:rsid w:val="00C32CA2"/>
    <w:rsid w:val="00C52952"/>
    <w:rsid w:val="00C6154A"/>
    <w:rsid w:val="00C7740D"/>
    <w:rsid w:val="00C84A50"/>
    <w:rsid w:val="00C95EA3"/>
    <w:rsid w:val="00CA5BC6"/>
    <w:rsid w:val="00CC243B"/>
    <w:rsid w:val="00D210BC"/>
    <w:rsid w:val="00D50150"/>
    <w:rsid w:val="00D673A1"/>
    <w:rsid w:val="00D768A1"/>
    <w:rsid w:val="00D80A8F"/>
    <w:rsid w:val="00D95503"/>
    <w:rsid w:val="00DA48FF"/>
    <w:rsid w:val="00DB4764"/>
    <w:rsid w:val="00DB7602"/>
    <w:rsid w:val="00E1457F"/>
    <w:rsid w:val="00E2214E"/>
    <w:rsid w:val="00E43AA5"/>
    <w:rsid w:val="00E60750"/>
    <w:rsid w:val="00E97DCB"/>
    <w:rsid w:val="00EA550B"/>
    <w:rsid w:val="00EC67A6"/>
    <w:rsid w:val="00EF6C21"/>
    <w:rsid w:val="00F35CAC"/>
    <w:rsid w:val="00FB52BB"/>
    <w:rsid w:val="00FC4447"/>
    <w:rsid w:val="00FC4E5F"/>
    <w:rsid w:val="00FF4DDD"/>
    <w:rsid w:val="4F299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55B1E6"/>
  <w15:docId w15:val="{26423723-7F36-F94A-A43A-F97B01A7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CE8"/>
  </w:style>
  <w:style w:type="paragraph" w:styleId="Heading1">
    <w:name w:val="heading 1"/>
    <w:basedOn w:val="Normal"/>
    <w:next w:val="Normal"/>
    <w:link w:val="Heading1Char"/>
    <w:uiPriority w:val="9"/>
    <w:qFormat/>
    <w:rsid w:val="00435CE8"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CE8"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CE8"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CE8"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rsid w:val="00435CE8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35CE8"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435CE8"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435CE8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qFormat/>
    <w:rsid w:val="00435CE8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E8"/>
  </w:style>
  <w:style w:type="paragraph" w:styleId="Footer">
    <w:name w:val="footer"/>
    <w:basedOn w:val="Normal"/>
    <w:link w:val="FooterChar"/>
    <w:uiPriority w:val="99"/>
    <w:unhideWhenUsed/>
    <w:qFormat/>
    <w:rsid w:val="00435CE8"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435CE8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sid w:val="00435CE8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435CE8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CE8"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CE8"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CE8"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CE8"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CE8"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435CE8"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5CE8"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sid w:val="00435CE8"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35CE8"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35CE8"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5CE8"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5CE8"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35CE8"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5CE8"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35CE8"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5CE8"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rsid w:val="00435CE8"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sid w:val="00435CE8"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sid w:val="00435CE8"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CE8"/>
    <w:pPr>
      <w:outlineLvl w:val="9"/>
    </w:pPr>
  </w:style>
  <w:style w:type="paragraph" w:styleId="ListParagraph">
    <w:name w:val="List Paragraph"/>
    <w:basedOn w:val="Normal"/>
    <w:uiPriority w:val="34"/>
    <w:unhideWhenUsed/>
    <w:qFormat/>
    <w:rsid w:val="00435CE8"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rsid w:val="00435CE8"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sid w:val="00435CE8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35CE8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CE8"/>
    <w:rPr>
      <w:rFonts w:asciiTheme="majorHAnsi" w:eastAsiaTheme="majorEastAsia" w:hAnsiTheme="majorHAnsi" w:cstheme="majorBidi"/>
      <w:b/>
      <w:iCs/>
      <w:caps/>
      <w:spacing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D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6DC4"/>
    <w:rPr>
      <w:color w:val="3D859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%20kiio\Documents\%7b56EA9653-6142-9441-9552-AD1F98D2495E%7dtf163921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F89C30D22B671439E5343B3B4836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F80CB-69BD-4D4D-8FF0-E1FC8A1247D4}"/>
      </w:docPartPr>
      <w:docPartBody>
        <w:p w:rsidR="00F32378" w:rsidRDefault="007801DD">
          <w:pPr>
            <w:pStyle w:val="1F89C30D22B671439E5343B3B48366EE"/>
          </w:pPr>
          <w:r>
            <w:t>Education</w:t>
          </w:r>
        </w:p>
      </w:docPartBody>
    </w:docPart>
    <w:docPart>
      <w:docPartPr>
        <w:name w:val="444F394AA33616488AA2E0214BAF7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C6A6F-4C26-2F46-9170-DE38500D837E}"/>
      </w:docPartPr>
      <w:docPartBody>
        <w:p w:rsidR="00F32378" w:rsidRDefault="007801DD">
          <w:pPr>
            <w:pStyle w:val="444F394AA33616488AA2E0214BAF7DA2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2378"/>
    <w:rsid w:val="00185BF3"/>
    <w:rsid w:val="003B224E"/>
    <w:rsid w:val="00685CE7"/>
    <w:rsid w:val="007801DD"/>
    <w:rsid w:val="00946F2B"/>
    <w:rsid w:val="00DA0C76"/>
    <w:rsid w:val="00E2076D"/>
    <w:rsid w:val="00F3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89C30D22B671439E5343B3B48366EE">
    <w:name w:val="1F89C30D22B671439E5343B3B48366EE"/>
    <w:rsid w:val="00185BF3"/>
  </w:style>
  <w:style w:type="paragraph" w:customStyle="1" w:styleId="444F394AA33616488AA2E0214BAF7DA2">
    <w:name w:val="444F394AA33616488AA2E0214BAF7DA2"/>
    <w:rsid w:val="00185B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%7b56EA9653-6142-9441-9552-AD1F98D2495E%7dtf16392120.dotx</Template>
  <TotalTime>22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Gonzales</dc:creator>
  <cp:lastModifiedBy>Valeria Gonzales</cp:lastModifiedBy>
  <cp:revision>31</cp:revision>
  <dcterms:created xsi:type="dcterms:W3CDTF">2020-09-21T05:02:00Z</dcterms:created>
  <dcterms:modified xsi:type="dcterms:W3CDTF">2020-09-28T02:15:00Z</dcterms:modified>
</cp:coreProperties>
</file>